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F67FC70" w14:textId="77777777" w:rsidR="009714EB" w:rsidRDefault="009714EB" w:rsidP="009714EB">
      <w:pPr>
        <w:pStyle w:val="Heading1"/>
        <w:rPr>
          <w:sz w:val="18"/>
        </w:rPr>
      </w:pPr>
      <w:r>
        <w:t>Record of CPD activities</w:t>
      </w:r>
      <w:r w:rsidRPr="00F77F2A">
        <w:rPr>
          <w:sz w:val="18"/>
        </w:rPr>
        <w:t xml:space="preserve"> </w:t>
      </w:r>
    </w:p>
    <w:p w14:paraId="334C32A6" w14:textId="77777777" w:rsidR="00697C7A" w:rsidRPr="00535318" w:rsidRDefault="009714EB" w:rsidP="009714EB">
      <w:pPr>
        <w:rPr>
          <w:i/>
          <w:lang w:val="en-US"/>
        </w:rPr>
      </w:pPr>
      <w:r w:rsidRPr="00535318">
        <w:rPr>
          <w:i/>
        </w:rPr>
        <w:t>(Practitioners do not need to submit this record to the Society unless requested to do so)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42"/>
        <w:gridCol w:w="7988"/>
      </w:tblGrid>
      <w:tr w:rsidR="009714EB" w14:paraId="3DADD764" w14:textId="77777777" w:rsidTr="009714EB">
        <w:trPr>
          <w:trHeight w:val="403"/>
        </w:trPr>
        <w:tc>
          <w:tcPr>
            <w:tcW w:w="1742" w:type="dxa"/>
          </w:tcPr>
          <w:p w14:paraId="0D3FDB9B" w14:textId="77777777" w:rsidR="009714EB" w:rsidRDefault="009714EB" w:rsidP="00C841D6">
            <w:pPr>
              <w:spacing w:before="120"/>
            </w:pPr>
            <w:r>
              <w:t>Full Name:</w:t>
            </w:r>
          </w:p>
        </w:tc>
        <w:tc>
          <w:tcPr>
            <w:tcW w:w="7988" w:type="dxa"/>
          </w:tcPr>
          <w:p w14:paraId="65D87FDB" w14:textId="77777777" w:rsidR="009714EB" w:rsidRDefault="009714EB" w:rsidP="00C841D6">
            <w:pPr>
              <w:spacing w:before="120"/>
            </w:pPr>
          </w:p>
        </w:tc>
      </w:tr>
      <w:tr w:rsidR="009714EB" w14:paraId="45A98BED" w14:textId="77777777" w:rsidTr="009714EB">
        <w:tc>
          <w:tcPr>
            <w:tcW w:w="1742" w:type="dxa"/>
          </w:tcPr>
          <w:p w14:paraId="512CE135" w14:textId="77777777" w:rsidR="009714EB" w:rsidRDefault="009714EB" w:rsidP="00C841D6">
            <w:pPr>
              <w:spacing w:before="120"/>
            </w:pPr>
            <w:r>
              <w:t>Firm/Agency:</w:t>
            </w:r>
          </w:p>
        </w:tc>
        <w:tc>
          <w:tcPr>
            <w:tcW w:w="7988" w:type="dxa"/>
          </w:tcPr>
          <w:p w14:paraId="41C88BD7" w14:textId="77777777" w:rsidR="009714EB" w:rsidRDefault="009714EB" w:rsidP="00C841D6">
            <w:pPr>
              <w:spacing w:before="120"/>
            </w:pPr>
          </w:p>
        </w:tc>
      </w:tr>
      <w:tr w:rsidR="009714EB" w14:paraId="443CA48C" w14:textId="77777777" w:rsidTr="009714EB">
        <w:tc>
          <w:tcPr>
            <w:tcW w:w="1742" w:type="dxa"/>
          </w:tcPr>
          <w:p w14:paraId="1469CE41" w14:textId="77777777" w:rsidR="009714EB" w:rsidRDefault="009714EB" w:rsidP="00C841D6">
            <w:pPr>
              <w:spacing w:before="120"/>
            </w:pPr>
            <w:r>
              <w:t>Postal Address:</w:t>
            </w:r>
          </w:p>
        </w:tc>
        <w:tc>
          <w:tcPr>
            <w:tcW w:w="7988" w:type="dxa"/>
          </w:tcPr>
          <w:p w14:paraId="3A1A4E35" w14:textId="77777777" w:rsidR="009714EB" w:rsidRDefault="009714EB" w:rsidP="00C841D6">
            <w:pPr>
              <w:spacing w:before="120"/>
            </w:pPr>
          </w:p>
          <w:p w14:paraId="1E3722BE" w14:textId="77777777" w:rsidR="009714EB" w:rsidRDefault="009714EB" w:rsidP="00C841D6">
            <w:pPr>
              <w:spacing w:before="120"/>
            </w:pPr>
          </w:p>
        </w:tc>
      </w:tr>
      <w:tr w:rsidR="009714EB" w14:paraId="7A797D68" w14:textId="77777777" w:rsidTr="009714EB">
        <w:tc>
          <w:tcPr>
            <w:tcW w:w="1742" w:type="dxa"/>
          </w:tcPr>
          <w:p w14:paraId="65815A4F" w14:textId="77777777" w:rsidR="009714EB" w:rsidRDefault="009714EB" w:rsidP="00C841D6">
            <w:pPr>
              <w:spacing w:before="120"/>
            </w:pPr>
            <w:r>
              <w:t xml:space="preserve">Email: </w:t>
            </w:r>
          </w:p>
        </w:tc>
        <w:tc>
          <w:tcPr>
            <w:tcW w:w="7988" w:type="dxa"/>
          </w:tcPr>
          <w:p w14:paraId="2E728588" w14:textId="77777777" w:rsidR="009714EB" w:rsidRDefault="009714EB" w:rsidP="00C841D6">
            <w:pPr>
              <w:spacing w:before="120"/>
            </w:pPr>
          </w:p>
        </w:tc>
      </w:tr>
      <w:tr w:rsidR="009714EB" w14:paraId="2F0528AF" w14:textId="77777777" w:rsidTr="009714EB">
        <w:tc>
          <w:tcPr>
            <w:tcW w:w="1742" w:type="dxa"/>
          </w:tcPr>
          <w:p w14:paraId="21CCF82B" w14:textId="77777777" w:rsidR="009714EB" w:rsidRDefault="009714EB" w:rsidP="00C841D6">
            <w:pPr>
              <w:spacing w:before="120"/>
            </w:pPr>
            <w:r>
              <w:t>CPD Year:</w:t>
            </w:r>
          </w:p>
        </w:tc>
        <w:tc>
          <w:tcPr>
            <w:tcW w:w="7988" w:type="dxa"/>
          </w:tcPr>
          <w:p w14:paraId="4F5946FD" w14:textId="77777777" w:rsidR="009714EB" w:rsidRDefault="009714EB" w:rsidP="00C841D6">
            <w:pPr>
              <w:spacing w:before="120"/>
            </w:pPr>
            <w:r>
              <w:t>1 April 20______</w:t>
            </w:r>
            <w:proofErr w:type="gramStart"/>
            <w:r>
              <w:t>_  to</w:t>
            </w:r>
            <w:proofErr w:type="gramEnd"/>
            <w:r>
              <w:t xml:space="preserve"> 31 March 20_______</w:t>
            </w:r>
          </w:p>
        </w:tc>
      </w:tr>
    </w:tbl>
    <w:p w14:paraId="73F69411" w14:textId="77777777" w:rsidR="009714EB" w:rsidRDefault="009714EB" w:rsidP="009714EB"/>
    <w:p w14:paraId="559B4FDA" w14:textId="77777777" w:rsidR="009714EB" w:rsidRDefault="009714EB" w:rsidP="009714EB">
      <w:r>
        <w:t>Practitioners must complete a minimum of 10 CPD units each CPD year, with at least one unit in each of the four core areas:</w:t>
      </w:r>
    </w:p>
    <w:p w14:paraId="42534BD1" w14:textId="77777777" w:rsidR="009714EB" w:rsidRDefault="009714EB" w:rsidP="009714EB">
      <w:pPr>
        <w:spacing w:after="0"/>
      </w:pPr>
      <w:r>
        <w:t>1.</w:t>
      </w:r>
      <w:r>
        <w:tab/>
        <w:t>Legal ethics and professional responsibility</w:t>
      </w:r>
      <w:r>
        <w:br/>
        <w:t>2.</w:t>
      </w:r>
      <w:r>
        <w:tab/>
        <w:t xml:space="preserve">Practice management and business </w:t>
      </w:r>
      <w:proofErr w:type="gramStart"/>
      <w:r>
        <w:t>skills</w:t>
      </w:r>
      <w:proofErr w:type="gramEnd"/>
    </w:p>
    <w:p w14:paraId="109060CD" w14:textId="77777777" w:rsidR="009714EB" w:rsidRDefault="009714EB" w:rsidP="009714EB">
      <w:pPr>
        <w:spacing w:after="0"/>
      </w:pPr>
      <w:r>
        <w:t>3.</w:t>
      </w:r>
      <w:r>
        <w:tab/>
        <w:t>Professional skills</w:t>
      </w:r>
    </w:p>
    <w:p w14:paraId="0DDE6414" w14:textId="77777777" w:rsidR="009714EB" w:rsidRPr="00F03313" w:rsidRDefault="009714EB" w:rsidP="009714EB">
      <w:pPr>
        <w:spacing w:after="0"/>
      </w:pPr>
      <w:r w:rsidRPr="00F03313">
        <w:t>4.</w:t>
      </w:r>
      <w:r w:rsidRPr="00F03313">
        <w:tab/>
        <w:t>Substantive law and procedural law</w:t>
      </w:r>
    </w:p>
    <w:p w14:paraId="27B2114F" w14:textId="77777777" w:rsidR="009714EB" w:rsidRPr="00071283" w:rsidRDefault="009714EB" w:rsidP="009714EB">
      <w:pPr>
        <w:spacing w:after="0"/>
      </w:pPr>
    </w:p>
    <w:p w14:paraId="754EC675" w14:textId="5E935031" w:rsidR="009714EB" w:rsidRPr="002715A8" w:rsidRDefault="009714EB" w:rsidP="009714EB">
      <w:pPr>
        <w:tabs>
          <w:tab w:val="left" w:pos="5940"/>
        </w:tabs>
      </w:pPr>
      <w:r>
        <w:t xml:space="preserve">For more </w:t>
      </w:r>
      <w:proofErr w:type="gramStart"/>
      <w:r>
        <w:t>information</w:t>
      </w:r>
      <w:proofErr w:type="gramEnd"/>
      <w:r>
        <w:t xml:space="preserve"> please see the </w:t>
      </w:r>
      <w:r w:rsidRPr="00E313F1">
        <w:rPr>
          <w:i/>
        </w:rPr>
        <w:t>CPD Guidelines</w:t>
      </w:r>
      <w:r>
        <w:rPr>
          <w:i/>
        </w:rPr>
        <w:t xml:space="preserve"> </w:t>
      </w:r>
      <w:r>
        <w:t>or contact the Society on</w:t>
      </w:r>
      <w:r w:rsidRPr="002715A8">
        <w:t xml:space="preserve"> 62</w:t>
      </w:r>
      <w:r w:rsidR="00284921">
        <w:t>74 0333</w:t>
      </w:r>
      <w:r w:rsidRPr="002715A8">
        <w:t>.</w:t>
      </w:r>
    </w:p>
    <w:p w14:paraId="6A2070A3" w14:textId="77777777" w:rsidR="00F83EA8" w:rsidRDefault="00F83EA8">
      <w:pPr>
        <w:rPr>
          <w:lang w:val="en-US"/>
        </w:rPr>
      </w:pPr>
    </w:p>
    <w:tbl>
      <w:tblPr>
        <w:tblStyle w:val="TableGrid"/>
        <w:tblW w:w="5000" w:type="pct"/>
        <w:tblLayout w:type="fixed"/>
        <w:tblLook w:val="04A0" w:firstRow="1" w:lastRow="0" w:firstColumn="1" w:lastColumn="0" w:noHBand="0" w:noVBand="1"/>
      </w:tblPr>
      <w:tblGrid>
        <w:gridCol w:w="988"/>
        <w:gridCol w:w="2409"/>
        <w:gridCol w:w="2027"/>
        <w:gridCol w:w="1493"/>
        <w:gridCol w:w="1016"/>
        <w:gridCol w:w="898"/>
        <w:gridCol w:w="899"/>
      </w:tblGrid>
      <w:tr w:rsidR="00CC1DA5" w:rsidRPr="00535318" w14:paraId="2058B82F" w14:textId="77777777" w:rsidTr="00535318">
        <w:trPr>
          <w:trHeight w:val="454"/>
          <w:tblHeader/>
        </w:trPr>
        <w:tc>
          <w:tcPr>
            <w:tcW w:w="988" w:type="dxa"/>
          </w:tcPr>
          <w:p w14:paraId="798DFA0C" w14:textId="77777777" w:rsidR="00CC1DA5" w:rsidRPr="00535318" w:rsidRDefault="00CC1DA5" w:rsidP="00535318">
            <w:pPr>
              <w:pStyle w:val="Heading2"/>
              <w:rPr>
                <w:sz w:val="20"/>
                <w:szCs w:val="20"/>
              </w:rPr>
            </w:pPr>
            <w:r w:rsidRPr="00535318">
              <w:rPr>
                <w:sz w:val="20"/>
                <w:szCs w:val="20"/>
              </w:rPr>
              <w:t>Date</w:t>
            </w:r>
          </w:p>
        </w:tc>
        <w:tc>
          <w:tcPr>
            <w:tcW w:w="2409" w:type="dxa"/>
          </w:tcPr>
          <w:p w14:paraId="56BEA095" w14:textId="77777777" w:rsidR="00CC1DA5" w:rsidRPr="00535318" w:rsidRDefault="00CC1DA5" w:rsidP="00535318">
            <w:pPr>
              <w:pStyle w:val="Heading2"/>
              <w:rPr>
                <w:sz w:val="20"/>
                <w:szCs w:val="20"/>
              </w:rPr>
            </w:pPr>
            <w:r w:rsidRPr="00535318">
              <w:rPr>
                <w:sz w:val="20"/>
                <w:szCs w:val="20"/>
              </w:rPr>
              <w:t>Title of activity</w:t>
            </w:r>
          </w:p>
        </w:tc>
        <w:tc>
          <w:tcPr>
            <w:tcW w:w="2027" w:type="dxa"/>
          </w:tcPr>
          <w:p w14:paraId="6A2368A4" w14:textId="77777777" w:rsidR="00CC1DA5" w:rsidRPr="00535318" w:rsidRDefault="00CC1DA5" w:rsidP="00535318">
            <w:pPr>
              <w:pStyle w:val="Heading2"/>
              <w:rPr>
                <w:sz w:val="20"/>
                <w:szCs w:val="20"/>
              </w:rPr>
            </w:pPr>
            <w:r w:rsidRPr="00535318">
              <w:rPr>
                <w:sz w:val="20"/>
                <w:szCs w:val="20"/>
              </w:rPr>
              <w:t>Provider</w:t>
            </w:r>
            <w:r w:rsidRPr="00535318">
              <w:rPr>
                <w:rStyle w:val="FootnoteReference"/>
                <w:b/>
                <w:sz w:val="20"/>
                <w:szCs w:val="20"/>
              </w:rPr>
              <w:footnoteReference w:id="1"/>
            </w:r>
          </w:p>
        </w:tc>
        <w:tc>
          <w:tcPr>
            <w:tcW w:w="1493" w:type="dxa"/>
          </w:tcPr>
          <w:p w14:paraId="6B7246B9" w14:textId="77777777" w:rsidR="00CC1DA5" w:rsidRPr="00535318" w:rsidRDefault="00CC1DA5" w:rsidP="00535318">
            <w:pPr>
              <w:pStyle w:val="Heading2"/>
              <w:rPr>
                <w:sz w:val="20"/>
                <w:szCs w:val="20"/>
              </w:rPr>
            </w:pPr>
            <w:r w:rsidRPr="00535318">
              <w:rPr>
                <w:sz w:val="20"/>
                <w:szCs w:val="20"/>
              </w:rPr>
              <w:t>Format</w:t>
            </w:r>
            <w:r w:rsidRPr="00535318">
              <w:rPr>
                <w:rStyle w:val="FootnoteReference"/>
                <w:sz w:val="20"/>
                <w:szCs w:val="20"/>
              </w:rPr>
              <w:footnoteReference w:id="2"/>
            </w:r>
          </w:p>
        </w:tc>
        <w:tc>
          <w:tcPr>
            <w:tcW w:w="1016" w:type="dxa"/>
          </w:tcPr>
          <w:p w14:paraId="1A101DAC" w14:textId="77777777" w:rsidR="00CC1DA5" w:rsidRPr="00535318" w:rsidRDefault="00CC1DA5" w:rsidP="00535318">
            <w:pPr>
              <w:pStyle w:val="Heading2"/>
              <w:rPr>
                <w:sz w:val="20"/>
                <w:szCs w:val="20"/>
              </w:rPr>
            </w:pPr>
            <w:r w:rsidRPr="00535318">
              <w:rPr>
                <w:sz w:val="20"/>
                <w:szCs w:val="20"/>
              </w:rPr>
              <w:t>Your role</w:t>
            </w:r>
            <w:r w:rsidRPr="00535318">
              <w:rPr>
                <w:rStyle w:val="FootnoteReference"/>
                <w:sz w:val="20"/>
                <w:szCs w:val="20"/>
              </w:rPr>
              <w:footnoteReference w:id="3"/>
            </w:r>
          </w:p>
        </w:tc>
        <w:tc>
          <w:tcPr>
            <w:tcW w:w="898" w:type="dxa"/>
          </w:tcPr>
          <w:p w14:paraId="774F09B3" w14:textId="77777777" w:rsidR="00CC1DA5" w:rsidRPr="00535318" w:rsidRDefault="00CC1DA5" w:rsidP="00535318">
            <w:pPr>
              <w:pStyle w:val="Heading2"/>
              <w:rPr>
                <w:sz w:val="20"/>
                <w:szCs w:val="20"/>
              </w:rPr>
            </w:pPr>
            <w:r w:rsidRPr="00535318">
              <w:rPr>
                <w:sz w:val="20"/>
                <w:szCs w:val="20"/>
              </w:rPr>
              <w:t>Core area</w:t>
            </w:r>
          </w:p>
        </w:tc>
        <w:tc>
          <w:tcPr>
            <w:tcW w:w="899" w:type="dxa"/>
          </w:tcPr>
          <w:p w14:paraId="2E341D67" w14:textId="77777777" w:rsidR="00CC1DA5" w:rsidRPr="00535318" w:rsidRDefault="00CC1DA5" w:rsidP="00535318">
            <w:pPr>
              <w:pStyle w:val="Heading2"/>
              <w:rPr>
                <w:sz w:val="20"/>
                <w:szCs w:val="20"/>
              </w:rPr>
            </w:pPr>
            <w:r w:rsidRPr="00535318">
              <w:rPr>
                <w:sz w:val="20"/>
                <w:szCs w:val="20"/>
              </w:rPr>
              <w:t>Units claimed</w:t>
            </w:r>
          </w:p>
        </w:tc>
      </w:tr>
      <w:tr w:rsidR="00CC1DA5" w14:paraId="2FF84E4A" w14:textId="77777777" w:rsidTr="00535318">
        <w:trPr>
          <w:trHeight w:val="794"/>
        </w:trPr>
        <w:tc>
          <w:tcPr>
            <w:tcW w:w="988" w:type="dxa"/>
          </w:tcPr>
          <w:p w14:paraId="069EACA8" w14:textId="77777777" w:rsidR="00CC1DA5" w:rsidRDefault="00CC1DA5" w:rsidP="00535318"/>
        </w:tc>
        <w:tc>
          <w:tcPr>
            <w:tcW w:w="2409" w:type="dxa"/>
          </w:tcPr>
          <w:p w14:paraId="10526ABF" w14:textId="77777777" w:rsidR="00CC1DA5" w:rsidRDefault="00CC1DA5" w:rsidP="00535318"/>
        </w:tc>
        <w:tc>
          <w:tcPr>
            <w:tcW w:w="2027" w:type="dxa"/>
          </w:tcPr>
          <w:p w14:paraId="44D5E054" w14:textId="77777777" w:rsidR="00CC1DA5" w:rsidRDefault="00CC1DA5" w:rsidP="00535318"/>
        </w:tc>
        <w:tc>
          <w:tcPr>
            <w:tcW w:w="1493" w:type="dxa"/>
          </w:tcPr>
          <w:p w14:paraId="5C0BC02B" w14:textId="77777777" w:rsidR="00CC1DA5" w:rsidRDefault="00CC1DA5" w:rsidP="00535318"/>
        </w:tc>
        <w:tc>
          <w:tcPr>
            <w:tcW w:w="1016" w:type="dxa"/>
          </w:tcPr>
          <w:p w14:paraId="49D820AA" w14:textId="77777777" w:rsidR="00CC1DA5" w:rsidRDefault="00CC1DA5" w:rsidP="00535318"/>
        </w:tc>
        <w:tc>
          <w:tcPr>
            <w:tcW w:w="898" w:type="dxa"/>
          </w:tcPr>
          <w:p w14:paraId="0369FAF2" w14:textId="77777777" w:rsidR="00CC1DA5" w:rsidRDefault="00CC1DA5" w:rsidP="00535318"/>
        </w:tc>
        <w:tc>
          <w:tcPr>
            <w:tcW w:w="899" w:type="dxa"/>
          </w:tcPr>
          <w:p w14:paraId="13CCB995" w14:textId="77777777" w:rsidR="00CC1DA5" w:rsidRDefault="00CC1DA5" w:rsidP="00535318"/>
        </w:tc>
      </w:tr>
      <w:tr w:rsidR="00CC1DA5" w14:paraId="5C1ED265" w14:textId="77777777" w:rsidTr="00535318">
        <w:trPr>
          <w:trHeight w:val="794"/>
        </w:trPr>
        <w:tc>
          <w:tcPr>
            <w:tcW w:w="988" w:type="dxa"/>
          </w:tcPr>
          <w:p w14:paraId="63E03975" w14:textId="77777777" w:rsidR="00CC1DA5" w:rsidRDefault="00CC1DA5" w:rsidP="00535318"/>
        </w:tc>
        <w:tc>
          <w:tcPr>
            <w:tcW w:w="2409" w:type="dxa"/>
          </w:tcPr>
          <w:p w14:paraId="2C092FC5" w14:textId="77777777" w:rsidR="00CC1DA5" w:rsidRDefault="00CC1DA5" w:rsidP="00535318"/>
        </w:tc>
        <w:tc>
          <w:tcPr>
            <w:tcW w:w="2027" w:type="dxa"/>
          </w:tcPr>
          <w:p w14:paraId="777A727A" w14:textId="77777777" w:rsidR="00CC1DA5" w:rsidRDefault="00CC1DA5" w:rsidP="00535318"/>
        </w:tc>
        <w:tc>
          <w:tcPr>
            <w:tcW w:w="1493" w:type="dxa"/>
          </w:tcPr>
          <w:p w14:paraId="2F86B153" w14:textId="77777777" w:rsidR="00CC1DA5" w:rsidRDefault="00CC1DA5" w:rsidP="00535318"/>
        </w:tc>
        <w:tc>
          <w:tcPr>
            <w:tcW w:w="1016" w:type="dxa"/>
          </w:tcPr>
          <w:p w14:paraId="5D4D927F" w14:textId="77777777" w:rsidR="00CC1DA5" w:rsidRDefault="00CC1DA5" w:rsidP="00535318"/>
        </w:tc>
        <w:tc>
          <w:tcPr>
            <w:tcW w:w="898" w:type="dxa"/>
          </w:tcPr>
          <w:p w14:paraId="03F9E7B5" w14:textId="77777777" w:rsidR="00CC1DA5" w:rsidRDefault="00CC1DA5" w:rsidP="00535318"/>
        </w:tc>
        <w:tc>
          <w:tcPr>
            <w:tcW w:w="899" w:type="dxa"/>
          </w:tcPr>
          <w:p w14:paraId="253ACEDE" w14:textId="77777777" w:rsidR="00CC1DA5" w:rsidRDefault="00CC1DA5" w:rsidP="00535318"/>
        </w:tc>
      </w:tr>
      <w:tr w:rsidR="00CC1DA5" w14:paraId="51249106" w14:textId="77777777" w:rsidTr="00535318">
        <w:trPr>
          <w:trHeight w:val="794"/>
        </w:trPr>
        <w:tc>
          <w:tcPr>
            <w:tcW w:w="988" w:type="dxa"/>
          </w:tcPr>
          <w:p w14:paraId="257A4BED" w14:textId="77777777" w:rsidR="00CC1DA5" w:rsidRDefault="00CC1DA5" w:rsidP="00535318"/>
        </w:tc>
        <w:tc>
          <w:tcPr>
            <w:tcW w:w="2409" w:type="dxa"/>
          </w:tcPr>
          <w:p w14:paraId="5FBF97C4" w14:textId="77777777" w:rsidR="00CC1DA5" w:rsidRDefault="00CC1DA5" w:rsidP="00535318"/>
        </w:tc>
        <w:tc>
          <w:tcPr>
            <w:tcW w:w="2027" w:type="dxa"/>
          </w:tcPr>
          <w:p w14:paraId="542E1DC8" w14:textId="77777777" w:rsidR="00CC1DA5" w:rsidRDefault="00CC1DA5" w:rsidP="00535318"/>
        </w:tc>
        <w:tc>
          <w:tcPr>
            <w:tcW w:w="1493" w:type="dxa"/>
          </w:tcPr>
          <w:p w14:paraId="08396ADC" w14:textId="77777777" w:rsidR="00CC1DA5" w:rsidRDefault="00CC1DA5" w:rsidP="00535318"/>
        </w:tc>
        <w:tc>
          <w:tcPr>
            <w:tcW w:w="1016" w:type="dxa"/>
          </w:tcPr>
          <w:p w14:paraId="1DC52E4D" w14:textId="77777777" w:rsidR="00CC1DA5" w:rsidRDefault="00CC1DA5" w:rsidP="00535318"/>
        </w:tc>
        <w:tc>
          <w:tcPr>
            <w:tcW w:w="898" w:type="dxa"/>
          </w:tcPr>
          <w:p w14:paraId="308DF22D" w14:textId="77777777" w:rsidR="00CC1DA5" w:rsidRDefault="00CC1DA5" w:rsidP="00535318"/>
        </w:tc>
        <w:tc>
          <w:tcPr>
            <w:tcW w:w="899" w:type="dxa"/>
          </w:tcPr>
          <w:p w14:paraId="509076A6" w14:textId="77777777" w:rsidR="00CC1DA5" w:rsidRDefault="00CC1DA5" w:rsidP="00535318"/>
        </w:tc>
      </w:tr>
      <w:tr w:rsidR="00CC1DA5" w14:paraId="21FFFB76" w14:textId="77777777" w:rsidTr="00535318">
        <w:trPr>
          <w:trHeight w:val="794"/>
        </w:trPr>
        <w:tc>
          <w:tcPr>
            <w:tcW w:w="988" w:type="dxa"/>
          </w:tcPr>
          <w:p w14:paraId="02DC8167" w14:textId="77777777" w:rsidR="00CC1DA5" w:rsidRDefault="00CC1DA5" w:rsidP="00535318"/>
        </w:tc>
        <w:tc>
          <w:tcPr>
            <w:tcW w:w="2409" w:type="dxa"/>
          </w:tcPr>
          <w:p w14:paraId="605D074F" w14:textId="77777777" w:rsidR="00CC1DA5" w:rsidRDefault="00CC1DA5" w:rsidP="00535318"/>
        </w:tc>
        <w:tc>
          <w:tcPr>
            <w:tcW w:w="2027" w:type="dxa"/>
          </w:tcPr>
          <w:p w14:paraId="6BEE590F" w14:textId="77777777" w:rsidR="00CC1DA5" w:rsidRDefault="00CC1DA5" w:rsidP="00535318"/>
        </w:tc>
        <w:tc>
          <w:tcPr>
            <w:tcW w:w="1493" w:type="dxa"/>
          </w:tcPr>
          <w:p w14:paraId="31DB92DB" w14:textId="77777777" w:rsidR="00CC1DA5" w:rsidRDefault="00CC1DA5" w:rsidP="00535318"/>
        </w:tc>
        <w:tc>
          <w:tcPr>
            <w:tcW w:w="1016" w:type="dxa"/>
          </w:tcPr>
          <w:p w14:paraId="4F9D9F85" w14:textId="77777777" w:rsidR="00CC1DA5" w:rsidRDefault="00CC1DA5" w:rsidP="00535318"/>
        </w:tc>
        <w:tc>
          <w:tcPr>
            <w:tcW w:w="898" w:type="dxa"/>
          </w:tcPr>
          <w:p w14:paraId="6CFD817D" w14:textId="77777777" w:rsidR="00CC1DA5" w:rsidRDefault="00CC1DA5" w:rsidP="00535318"/>
        </w:tc>
        <w:tc>
          <w:tcPr>
            <w:tcW w:w="899" w:type="dxa"/>
          </w:tcPr>
          <w:p w14:paraId="545D7FE3" w14:textId="77777777" w:rsidR="00CC1DA5" w:rsidRDefault="00CC1DA5" w:rsidP="00535318"/>
        </w:tc>
      </w:tr>
      <w:tr w:rsidR="00CC1DA5" w14:paraId="7689504D" w14:textId="77777777" w:rsidTr="00535318">
        <w:trPr>
          <w:trHeight w:val="794"/>
        </w:trPr>
        <w:tc>
          <w:tcPr>
            <w:tcW w:w="988" w:type="dxa"/>
          </w:tcPr>
          <w:p w14:paraId="745EA918" w14:textId="77777777" w:rsidR="00CC1DA5" w:rsidRDefault="00CC1DA5" w:rsidP="00535318"/>
        </w:tc>
        <w:tc>
          <w:tcPr>
            <w:tcW w:w="2409" w:type="dxa"/>
          </w:tcPr>
          <w:p w14:paraId="6E89E5A4" w14:textId="77777777" w:rsidR="00CC1DA5" w:rsidRDefault="00CC1DA5" w:rsidP="00535318"/>
        </w:tc>
        <w:tc>
          <w:tcPr>
            <w:tcW w:w="2027" w:type="dxa"/>
          </w:tcPr>
          <w:p w14:paraId="3B3BC262" w14:textId="77777777" w:rsidR="00CC1DA5" w:rsidRDefault="00CC1DA5" w:rsidP="00535318"/>
        </w:tc>
        <w:tc>
          <w:tcPr>
            <w:tcW w:w="1493" w:type="dxa"/>
          </w:tcPr>
          <w:p w14:paraId="7E9D028A" w14:textId="77777777" w:rsidR="00CC1DA5" w:rsidRDefault="00CC1DA5" w:rsidP="00535318"/>
        </w:tc>
        <w:tc>
          <w:tcPr>
            <w:tcW w:w="1016" w:type="dxa"/>
          </w:tcPr>
          <w:p w14:paraId="68775946" w14:textId="77777777" w:rsidR="00CC1DA5" w:rsidRDefault="00CC1DA5" w:rsidP="00535318"/>
        </w:tc>
        <w:tc>
          <w:tcPr>
            <w:tcW w:w="898" w:type="dxa"/>
          </w:tcPr>
          <w:p w14:paraId="45A8B70F" w14:textId="77777777" w:rsidR="00CC1DA5" w:rsidRDefault="00CC1DA5" w:rsidP="00535318"/>
        </w:tc>
        <w:tc>
          <w:tcPr>
            <w:tcW w:w="899" w:type="dxa"/>
          </w:tcPr>
          <w:p w14:paraId="7483921D" w14:textId="77777777" w:rsidR="00CC1DA5" w:rsidRDefault="00CC1DA5" w:rsidP="00535318"/>
        </w:tc>
      </w:tr>
      <w:tr w:rsidR="00CC1DA5" w14:paraId="7CA2404C" w14:textId="77777777" w:rsidTr="00535318">
        <w:trPr>
          <w:trHeight w:val="794"/>
        </w:trPr>
        <w:tc>
          <w:tcPr>
            <w:tcW w:w="988" w:type="dxa"/>
          </w:tcPr>
          <w:p w14:paraId="0CDA9E39" w14:textId="77777777" w:rsidR="00CC1DA5" w:rsidRDefault="00CC1DA5" w:rsidP="00535318"/>
        </w:tc>
        <w:tc>
          <w:tcPr>
            <w:tcW w:w="2409" w:type="dxa"/>
          </w:tcPr>
          <w:p w14:paraId="39F4BB1D" w14:textId="77777777" w:rsidR="00CC1DA5" w:rsidRDefault="00CC1DA5" w:rsidP="00535318"/>
        </w:tc>
        <w:tc>
          <w:tcPr>
            <w:tcW w:w="2027" w:type="dxa"/>
          </w:tcPr>
          <w:p w14:paraId="7CBB092B" w14:textId="77777777" w:rsidR="00CC1DA5" w:rsidRDefault="00CC1DA5" w:rsidP="00535318"/>
        </w:tc>
        <w:tc>
          <w:tcPr>
            <w:tcW w:w="1493" w:type="dxa"/>
          </w:tcPr>
          <w:p w14:paraId="2E5BBB52" w14:textId="77777777" w:rsidR="00CC1DA5" w:rsidRDefault="00CC1DA5" w:rsidP="00535318"/>
        </w:tc>
        <w:tc>
          <w:tcPr>
            <w:tcW w:w="1016" w:type="dxa"/>
          </w:tcPr>
          <w:p w14:paraId="102E06A5" w14:textId="77777777" w:rsidR="00CC1DA5" w:rsidRDefault="00CC1DA5" w:rsidP="00535318"/>
        </w:tc>
        <w:tc>
          <w:tcPr>
            <w:tcW w:w="898" w:type="dxa"/>
          </w:tcPr>
          <w:p w14:paraId="50C190DA" w14:textId="77777777" w:rsidR="00CC1DA5" w:rsidRDefault="00CC1DA5" w:rsidP="00535318"/>
        </w:tc>
        <w:tc>
          <w:tcPr>
            <w:tcW w:w="899" w:type="dxa"/>
          </w:tcPr>
          <w:p w14:paraId="2CDEDBC8" w14:textId="77777777" w:rsidR="00CC1DA5" w:rsidRDefault="00CC1DA5" w:rsidP="00535318"/>
        </w:tc>
      </w:tr>
      <w:tr w:rsidR="00CC1DA5" w14:paraId="39EE6F4A" w14:textId="77777777" w:rsidTr="00535318">
        <w:trPr>
          <w:trHeight w:val="794"/>
        </w:trPr>
        <w:tc>
          <w:tcPr>
            <w:tcW w:w="988" w:type="dxa"/>
          </w:tcPr>
          <w:p w14:paraId="7789B019" w14:textId="77777777" w:rsidR="00CC1DA5" w:rsidRDefault="00CC1DA5" w:rsidP="00535318"/>
        </w:tc>
        <w:tc>
          <w:tcPr>
            <w:tcW w:w="2409" w:type="dxa"/>
          </w:tcPr>
          <w:p w14:paraId="78359F19" w14:textId="77777777" w:rsidR="00CC1DA5" w:rsidRDefault="00CC1DA5" w:rsidP="00535318"/>
        </w:tc>
        <w:tc>
          <w:tcPr>
            <w:tcW w:w="2027" w:type="dxa"/>
          </w:tcPr>
          <w:p w14:paraId="3C257134" w14:textId="77777777" w:rsidR="00CC1DA5" w:rsidRDefault="00CC1DA5" w:rsidP="00535318"/>
        </w:tc>
        <w:tc>
          <w:tcPr>
            <w:tcW w:w="1493" w:type="dxa"/>
          </w:tcPr>
          <w:p w14:paraId="037499C2" w14:textId="77777777" w:rsidR="00CC1DA5" w:rsidRDefault="00CC1DA5" w:rsidP="00535318"/>
        </w:tc>
        <w:tc>
          <w:tcPr>
            <w:tcW w:w="1016" w:type="dxa"/>
          </w:tcPr>
          <w:p w14:paraId="2B3B4DFE" w14:textId="77777777" w:rsidR="00CC1DA5" w:rsidRDefault="00CC1DA5" w:rsidP="00535318"/>
        </w:tc>
        <w:tc>
          <w:tcPr>
            <w:tcW w:w="898" w:type="dxa"/>
          </w:tcPr>
          <w:p w14:paraId="1D2BCAB0" w14:textId="77777777" w:rsidR="00CC1DA5" w:rsidRDefault="00CC1DA5" w:rsidP="00535318"/>
        </w:tc>
        <w:tc>
          <w:tcPr>
            <w:tcW w:w="899" w:type="dxa"/>
          </w:tcPr>
          <w:p w14:paraId="340B8B5E" w14:textId="77777777" w:rsidR="00CC1DA5" w:rsidRDefault="00CC1DA5" w:rsidP="00535318"/>
        </w:tc>
      </w:tr>
      <w:tr w:rsidR="00CC1DA5" w14:paraId="250CA0BB" w14:textId="77777777" w:rsidTr="00535318">
        <w:trPr>
          <w:trHeight w:val="794"/>
        </w:trPr>
        <w:tc>
          <w:tcPr>
            <w:tcW w:w="988" w:type="dxa"/>
          </w:tcPr>
          <w:p w14:paraId="0B303111" w14:textId="77777777" w:rsidR="00CC1DA5" w:rsidRDefault="00CC1DA5" w:rsidP="00535318"/>
        </w:tc>
        <w:tc>
          <w:tcPr>
            <w:tcW w:w="2409" w:type="dxa"/>
          </w:tcPr>
          <w:p w14:paraId="52D72215" w14:textId="77777777" w:rsidR="00CC1DA5" w:rsidRDefault="00CC1DA5" w:rsidP="00535318"/>
        </w:tc>
        <w:tc>
          <w:tcPr>
            <w:tcW w:w="2027" w:type="dxa"/>
          </w:tcPr>
          <w:p w14:paraId="22434F5B" w14:textId="77777777" w:rsidR="00CC1DA5" w:rsidRDefault="00CC1DA5" w:rsidP="00535318"/>
        </w:tc>
        <w:tc>
          <w:tcPr>
            <w:tcW w:w="1493" w:type="dxa"/>
          </w:tcPr>
          <w:p w14:paraId="0B4813BA" w14:textId="77777777" w:rsidR="00CC1DA5" w:rsidRDefault="00CC1DA5" w:rsidP="00535318"/>
        </w:tc>
        <w:tc>
          <w:tcPr>
            <w:tcW w:w="1016" w:type="dxa"/>
          </w:tcPr>
          <w:p w14:paraId="67298CDA" w14:textId="77777777" w:rsidR="00CC1DA5" w:rsidRDefault="00CC1DA5" w:rsidP="00535318"/>
        </w:tc>
        <w:tc>
          <w:tcPr>
            <w:tcW w:w="898" w:type="dxa"/>
          </w:tcPr>
          <w:p w14:paraId="400D6F92" w14:textId="77777777" w:rsidR="00CC1DA5" w:rsidRDefault="00CC1DA5" w:rsidP="00535318"/>
        </w:tc>
        <w:tc>
          <w:tcPr>
            <w:tcW w:w="899" w:type="dxa"/>
          </w:tcPr>
          <w:p w14:paraId="5E7E0EDA" w14:textId="77777777" w:rsidR="00CC1DA5" w:rsidRDefault="00CC1DA5" w:rsidP="00535318"/>
        </w:tc>
      </w:tr>
      <w:tr w:rsidR="00CC1DA5" w14:paraId="5EE36417" w14:textId="77777777" w:rsidTr="00535318">
        <w:trPr>
          <w:trHeight w:val="794"/>
        </w:trPr>
        <w:tc>
          <w:tcPr>
            <w:tcW w:w="988" w:type="dxa"/>
          </w:tcPr>
          <w:p w14:paraId="707EF01C" w14:textId="77777777" w:rsidR="00CC1DA5" w:rsidRDefault="00CC1DA5" w:rsidP="00535318"/>
        </w:tc>
        <w:tc>
          <w:tcPr>
            <w:tcW w:w="2409" w:type="dxa"/>
          </w:tcPr>
          <w:p w14:paraId="50CE5BA1" w14:textId="77777777" w:rsidR="00CC1DA5" w:rsidRDefault="00CC1DA5" w:rsidP="00535318"/>
        </w:tc>
        <w:tc>
          <w:tcPr>
            <w:tcW w:w="2027" w:type="dxa"/>
          </w:tcPr>
          <w:p w14:paraId="179E1A44" w14:textId="77777777" w:rsidR="00CC1DA5" w:rsidRDefault="00CC1DA5" w:rsidP="00535318"/>
        </w:tc>
        <w:tc>
          <w:tcPr>
            <w:tcW w:w="1493" w:type="dxa"/>
          </w:tcPr>
          <w:p w14:paraId="27624FF6" w14:textId="77777777" w:rsidR="00CC1DA5" w:rsidRDefault="00CC1DA5" w:rsidP="00535318"/>
        </w:tc>
        <w:tc>
          <w:tcPr>
            <w:tcW w:w="1016" w:type="dxa"/>
          </w:tcPr>
          <w:p w14:paraId="01A25F1F" w14:textId="77777777" w:rsidR="00CC1DA5" w:rsidRDefault="00CC1DA5" w:rsidP="00535318"/>
        </w:tc>
        <w:tc>
          <w:tcPr>
            <w:tcW w:w="898" w:type="dxa"/>
          </w:tcPr>
          <w:p w14:paraId="4D27D811" w14:textId="77777777" w:rsidR="00CC1DA5" w:rsidRDefault="00CC1DA5" w:rsidP="00535318"/>
        </w:tc>
        <w:tc>
          <w:tcPr>
            <w:tcW w:w="899" w:type="dxa"/>
          </w:tcPr>
          <w:p w14:paraId="0C98D9AC" w14:textId="77777777" w:rsidR="00CC1DA5" w:rsidRDefault="00CC1DA5" w:rsidP="00535318"/>
        </w:tc>
      </w:tr>
      <w:tr w:rsidR="00CC1DA5" w14:paraId="797A201F" w14:textId="77777777" w:rsidTr="00535318">
        <w:trPr>
          <w:trHeight w:val="794"/>
        </w:trPr>
        <w:tc>
          <w:tcPr>
            <w:tcW w:w="988" w:type="dxa"/>
          </w:tcPr>
          <w:p w14:paraId="5483A091" w14:textId="77777777" w:rsidR="00CC1DA5" w:rsidRDefault="00CC1DA5" w:rsidP="00535318"/>
        </w:tc>
        <w:tc>
          <w:tcPr>
            <w:tcW w:w="2409" w:type="dxa"/>
          </w:tcPr>
          <w:p w14:paraId="58B3CF30" w14:textId="77777777" w:rsidR="00CC1DA5" w:rsidRDefault="00CC1DA5" w:rsidP="00535318"/>
        </w:tc>
        <w:tc>
          <w:tcPr>
            <w:tcW w:w="2027" w:type="dxa"/>
          </w:tcPr>
          <w:p w14:paraId="05204F97" w14:textId="77777777" w:rsidR="00CC1DA5" w:rsidRDefault="00CC1DA5" w:rsidP="00535318"/>
        </w:tc>
        <w:tc>
          <w:tcPr>
            <w:tcW w:w="1493" w:type="dxa"/>
          </w:tcPr>
          <w:p w14:paraId="4399FD97" w14:textId="77777777" w:rsidR="00CC1DA5" w:rsidRDefault="00CC1DA5" w:rsidP="00535318"/>
        </w:tc>
        <w:tc>
          <w:tcPr>
            <w:tcW w:w="1016" w:type="dxa"/>
          </w:tcPr>
          <w:p w14:paraId="05A26A5E" w14:textId="77777777" w:rsidR="00CC1DA5" w:rsidRDefault="00CC1DA5" w:rsidP="00535318"/>
        </w:tc>
        <w:tc>
          <w:tcPr>
            <w:tcW w:w="898" w:type="dxa"/>
          </w:tcPr>
          <w:p w14:paraId="42D749D3" w14:textId="77777777" w:rsidR="00CC1DA5" w:rsidRDefault="00CC1DA5" w:rsidP="00535318"/>
        </w:tc>
        <w:tc>
          <w:tcPr>
            <w:tcW w:w="899" w:type="dxa"/>
          </w:tcPr>
          <w:p w14:paraId="58380DE6" w14:textId="77777777" w:rsidR="00CC1DA5" w:rsidRDefault="00CC1DA5" w:rsidP="00535318"/>
        </w:tc>
      </w:tr>
      <w:tr w:rsidR="00CC1DA5" w14:paraId="4B2B860D" w14:textId="77777777" w:rsidTr="00535318">
        <w:trPr>
          <w:trHeight w:val="794"/>
        </w:trPr>
        <w:tc>
          <w:tcPr>
            <w:tcW w:w="988" w:type="dxa"/>
          </w:tcPr>
          <w:p w14:paraId="5D2F30DB" w14:textId="77777777" w:rsidR="00CC1DA5" w:rsidRDefault="00CC1DA5" w:rsidP="00535318"/>
        </w:tc>
        <w:tc>
          <w:tcPr>
            <w:tcW w:w="2409" w:type="dxa"/>
          </w:tcPr>
          <w:p w14:paraId="76723B77" w14:textId="77777777" w:rsidR="00CC1DA5" w:rsidRDefault="00CC1DA5" w:rsidP="00535318"/>
        </w:tc>
        <w:tc>
          <w:tcPr>
            <w:tcW w:w="2027" w:type="dxa"/>
          </w:tcPr>
          <w:p w14:paraId="17603261" w14:textId="77777777" w:rsidR="00CC1DA5" w:rsidRDefault="00CC1DA5" w:rsidP="00535318"/>
        </w:tc>
        <w:tc>
          <w:tcPr>
            <w:tcW w:w="1493" w:type="dxa"/>
          </w:tcPr>
          <w:p w14:paraId="60796750" w14:textId="77777777" w:rsidR="00CC1DA5" w:rsidRDefault="00CC1DA5" w:rsidP="00535318"/>
        </w:tc>
        <w:tc>
          <w:tcPr>
            <w:tcW w:w="1016" w:type="dxa"/>
          </w:tcPr>
          <w:p w14:paraId="2C7D4B1F" w14:textId="77777777" w:rsidR="00CC1DA5" w:rsidRDefault="00CC1DA5" w:rsidP="00535318"/>
        </w:tc>
        <w:tc>
          <w:tcPr>
            <w:tcW w:w="898" w:type="dxa"/>
          </w:tcPr>
          <w:p w14:paraId="5DB79CAE" w14:textId="77777777" w:rsidR="00CC1DA5" w:rsidRDefault="00CC1DA5" w:rsidP="00535318"/>
        </w:tc>
        <w:tc>
          <w:tcPr>
            <w:tcW w:w="899" w:type="dxa"/>
          </w:tcPr>
          <w:p w14:paraId="6802B6CB" w14:textId="77777777" w:rsidR="00CC1DA5" w:rsidRDefault="00CC1DA5" w:rsidP="00535318"/>
        </w:tc>
      </w:tr>
      <w:tr w:rsidR="00535318" w14:paraId="606DE0C2" w14:textId="77777777" w:rsidTr="00535318">
        <w:trPr>
          <w:trHeight w:val="794"/>
        </w:trPr>
        <w:tc>
          <w:tcPr>
            <w:tcW w:w="988" w:type="dxa"/>
          </w:tcPr>
          <w:p w14:paraId="5FC287AC" w14:textId="77777777" w:rsidR="00535318" w:rsidRDefault="00535318" w:rsidP="00535318"/>
        </w:tc>
        <w:tc>
          <w:tcPr>
            <w:tcW w:w="2409" w:type="dxa"/>
          </w:tcPr>
          <w:p w14:paraId="44DBC15A" w14:textId="77777777" w:rsidR="00535318" w:rsidRDefault="00535318" w:rsidP="00535318"/>
        </w:tc>
        <w:tc>
          <w:tcPr>
            <w:tcW w:w="2027" w:type="dxa"/>
          </w:tcPr>
          <w:p w14:paraId="3D957ACE" w14:textId="77777777" w:rsidR="00535318" w:rsidRDefault="00535318" w:rsidP="00535318"/>
        </w:tc>
        <w:tc>
          <w:tcPr>
            <w:tcW w:w="1493" w:type="dxa"/>
          </w:tcPr>
          <w:p w14:paraId="2A94F3E6" w14:textId="77777777" w:rsidR="00535318" w:rsidRDefault="00535318" w:rsidP="00535318"/>
        </w:tc>
        <w:tc>
          <w:tcPr>
            <w:tcW w:w="1016" w:type="dxa"/>
          </w:tcPr>
          <w:p w14:paraId="2F5D87D6" w14:textId="77777777" w:rsidR="00535318" w:rsidRDefault="00535318" w:rsidP="00535318"/>
        </w:tc>
        <w:tc>
          <w:tcPr>
            <w:tcW w:w="898" w:type="dxa"/>
          </w:tcPr>
          <w:p w14:paraId="3230E8F2" w14:textId="77777777" w:rsidR="00535318" w:rsidRDefault="00535318" w:rsidP="00535318"/>
        </w:tc>
        <w:tc>
          <w:tcPr>
            <w:tcW w:w="899" w:type="dxa"/>
          </w:tcPr>
          <w:p w14:paraId="19655B57" w14:textId="77777777" w:rsidR="00535318" w:rsidRDefault="00535318" w:rsidP="00535318"/>
        </w:tc>
      </w:tr>
      <w:tr w:rsidR="00535318" w14:paraId="4224D8BD" w14:textId="77777777" w:rsidTr="00535318">
        <w:trPr>
          <w:trHeight w:val="794"/>
        </w:trPr>
        <w:tc>
          <w:tcPr>
            <w:tcW w:w="988" w:type="dxa"/>
          </w:tcPr>
          <w:p w14:paraId="72546F9B" w14:textId="77777777" w:rsidR="00535318" w:rsidRDefault="00535318" w:rsidP="00535318"/>
        </w:tc>
        <w:tc>
          <w:tcPr>
            <w:tcW w:w="2409" w:type="dxa"/>
          </w:tcPr>
          <w:p w14:paraId="2C4A7430" w14:textId="77777777" w:rsidR="00535318" w:rsidRDefault="00535318" w:rsidP="00535318"/>
        </w:tc>
        <w:tc>
          <w:tcPr>
            <w:tcW w:w="2027" w:type="dxa"/>
          </w:tcPr>
          <w:p w14:paraId="3F58180D" w14:textId="77777777" w:rsidR="00535318" w:rsidRDefault="00535318" w:rsidP="00535318"/>
        </w:tc>
        <w:tc>
          <w:tcPr>
            <w:tcW w:w="1493" w:type="dxa"/>
          </w:tcPr>
          <w:p w14:paraId="319F708F" w14:textId="77777777" w:rsidR="00535318" w:rsidRDefault="00535318" w:rsidP="00535318"/>
        </w:tc>
        <w:tc>
          <w:tcPr>
            <w:tcW w:w="1016" w:type="dxa"/>
          </w:tcPr>
          <w:p w14:paraId="4CADDC84" w14:textId="77777777" w:rsidR="00535318" w:rsidRDefault="00535318" w:rsidP="00535318"/>
        </w:tc>
        <w:tc>
          <w:tcPr>
            <w:tcW w:w="898" w:type="dxa"/>
          </w:tcPr>
          <w:p w14:paraId="44F18121" w14:textId="77777777" w:rsidR="00535318" w:rsidRDefault="00535318" w:rsidP="00535318"/>
        </w:tc>
        <w:tc>
          <w:tcPr>
            <w:tcW w:w="899" w:type="dxa"/>
          </w:tcPr>
          <w:p w14:paraId="7FF3AC45" w14:textId="77777777" w:rsidR="00535318" w:rsidRDefault="00535318" w:rsidP="00535318"/>
        </w:tc>
      </w:tr>
    </w:tbl>
    <w:p w14:paraId="1A9BA64D" w14:textId="77777777" w:rsidR="00CC1DA5" w:rsidRDefault="00CC1DA5" w:rsidP="00CC1DA5">
      <w:pPr>
        <w:rPr>
          <w:b/>
        </w:rPr>
      </w:pPr>
    </w:p>
    <w:p w14:paraId="60479111" w14:textId="77777777" w:rsidR="00CC1DA5" w:rsidRDefault="00CC1DA5" w:rsidP="00CC1DA5">
      <w:r>
        <w:sym w:font="Wingdings 2" w:char="F0A3"/>
      </w:r>
      <w:r>
        <w:t xml:space="preserve"> I have completed 10 or more </w:t>
      </w:r>
      <w:proofErr w:type="gramStart"/>
      <w:r>
        <w:t>units</w:t>
      </w:r>
      <w:proofErr w:type="gramEnd"/>
    </w:p>
    <w:p w14:paraId="349522C0" w14:textId="77777777" w:rsidR="00CC1DA5" w:rsidRPr="00CC1DA5" w:rsidRDefault="00CC1DA5">
      <w:r>
        <w:sym w:font="Wingdings 2" w:char="F0A3"/>
      </w:r>
      <w:r>
        <w:t xml:space="preserve"> I have completed at least one unit in each of the </w:t>
      </w:r>
      <w:r w:rsidRPr="0026622E">
        <w:t xml:space="preserve">four </w:t>
      </w:r>
      <w:r>
        <w:t xml:space="preserve">core </w:t>
      </w:r>
      <w:proofErr w:type="gramStart"/>
      <w:r>
        <w:t>areas</w:t>
      </w:r>
      <w:proofErr w:type="gramEnd"/>
    </w:p>
    <w:p w14:paraId="5862F6F7" w14:textId="77777777" w:rsidR="00F83EA8" w:rsidRPr="00F83EA8" w:rsidRDefault="00F83EA8">
      <w:pPr>
        <w:rPr>
          <w:lang w:val="en-US"/>
        </w:rPr>
      </w:pPr>
    </w:p>
    <w:sectPr w:rsidR="00F83EA8" w:rsidRPr="00F83EA8" w:rsidSect="00C6351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0" w:h="16840"/>
      <w:pgMar w:top="1956" w:right="1080" w:bottom="1418" w:left="1080" w:header="700" w:footer="59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B35BF28" w14:textId="77777777" w:rsidR="00C63518" w:rsidRDefault="00C63518" w:rsidP="001D043E">
      <w:r>
        <w:separator/>
      </w:r>
    </w:p>
  </w:endnote>
  <w:endnote w:type="continuationSeparator" w:id="0">
    <w:p w14:paraId="0DE82742" w14:textId="77777777" w:rsidR="00C63518" w:rsidRDefault="00C63518" w:rsidP="001D04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Gotham Book">
    <w:panose1 w:val="00000000000000000000"/>
    <w:charset w:val="00"/>
    <w:family w:val="modern"/>
    <w:notTrueType/>
    <w:pitch w:val="variable"/>
    <w:sig w:usb0="A00002FF" w:usb1="4000005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5000" w:type="pct"/>
      <w:tblBorders>
        <w:bottom w:val="single" w:sz="4" w:space="0" w:color="BFBFBF"/>
      </w:tblBorders>
      <w:tblCellMar>
        <w:left w:w="115" w:type="dxa"/>
        <w:right w:w="115" w:type="dxa"/>
      </w:tblCellMar>
      <w:tblLook w:val="04A0" w:firstRow="1" w:lastRow="0" w:firstColumn="1" w:lastColumn="0" w:noHBand="0" w:noVBand="1"/>
    </w:tblPr>
    <w:tblGrid>
      <w:gridCol w:w="392"/>
      <w:gridCol w:w="9348"/>
    </w:tblGrid>
    <w:tr w:rsidR="008C07EF" w:rsidRPr="0025191F" w14:paraId="7AFE655C" w14:textId="77777777" w:rsidTr="008C07EF">
      <w:tc>
        <w:tcPr>
          <w:tcW w:w="201" w:type="pct"/>
          <w:tcBorders>
            <w:bottom w:val="nil"/>
            <w:right w:val="single" w:sz="4" w:space="0" w:color="BFBFBF"/>
          </w:tcBorders>
        </w:tcPr>
        <w:p w14:paraId="1A45D3F7" w14:textId="77777777" w:rsidR="008C07EF" w:rsidRPr="00F83EA8" w:rsidRDefault="008C07EF" w:rsidP="008C07EF">
          <w:pPr>
            <w:jc w:val="right"/>
            <w:rPr>
              <w:rFonts w:ascii="Gotham Book" w:eastAsia="Cambria" w:hAnsi="Gotham Book"/>
              <w:b/>
              <w:bCs/>
              <w:color w:val="595959" w:themeColor="text1" w:themeTint="A6"/>
              <w:sz w:val="20"/>
              <w:szCs w:val="20"/>
            </w:rPr>
          </w:pPr>
          <w:r w:rsidRPr="00F83EA8">
            <w:rPr>
              <w:rFonts w:ascii="Gotham Book" w:hAnsi="Gotham Book"/>
              <w:b/>
              <w:bCs/>
              <w:color w:val="595959" w:themeColor="text1" w:themeTint="A6"/>
              <w:sz w:val="20"/>
              <w:szCs w:val="20"/>
            </w:rPr>
            <w:fldChar w:fldCharType="begin"/>
          </w:r>
          <w:r w:rsidRPr="00F83EA8">
            <w:rPr>
              <w:rFonts w:ascii="Gotham Book" w:hAnsi="Gotham Book"/>
              <w:b/>
              <w:bCs/>
              <w:color w:val="595959" w:themeColor="text1" w:themeTint="A6"/>
              <w:sz w:val="20"/>
              <w:szCs w:val="20"/>
            </w:rPr>
            <w:instrText xml:space="preserve"> PAGE   \* MERGEFORMAT </w:instrText>
          </w:r>
          <w:r w:rsidRPr="00F83EA8">
            <w:rPr>
              <w:rFonts w:ascii="Gotham Book" w:hAnsi="Gotham Book"/>
              <w:b/>
              <w:bCs/>
              <w:color w:val="595959" w:themeColor="text1" w:themeTint="A6"/>
              <w:sz w:val="20"/>
              <w:szCs w:val="20"/>
            </w:rPr>
            <w:fldChar w:fldCharType="separate"/>
          </w:r>
          <w:r w:rsidR="007C5827">
            <w:rPr>
              <w:rFonts w:ascii="Gotham Book" w:hAnsi="Gotham Book"/>
              <w:b/>
              <w:bCs/>
              <w:noProof/>
              <w:color w:val="595959" w:themeColor="text1" w:themeTint="A6"/>
              <w:sz w:val="20"/>
              <w:szCs w:val="20"/>
            </w:rPr>
            <w:t>2</w:t>
          </w:r>
          <w:r w:rsidRPr="00F83EA8">
            <w:rPr>
              <w:rFonts w:ascii="Gotham Book" w:hAnsi="Gotham Book"/>
              <w:b/>
              <w:bCs/>
              <w:color w:val="595959" w:themeColor="text1" w:themeTint="A6"/>
              <w:sz w:val="20"/>
              <w:szCs w:val="20"/>
            </w:rPr>
            <w:fldChar w:fldCharType="end"/>
          </w:r>
        </w:p>
      </w:tc>
      <w:tc>
        <w:tcPr>
          <w:tcW w:w="4799" w:type="pct"/>
          <w:tcBorders>
            <w:left w:val="single" w:sz="4" w:space="0" w:color="BFBFBF"/>
            <w:bottom w:val="nil"/>
          </w:tcBorders>
        </w:tcPr>
        <w:p w14:paraId="03E172D1" w14:textId="77777777" w:rsidR="008C07EF" w:rsidRPr="00F83EA8" w:rsidRDefault="00000000" w:rsidP="008C07EF">
          <w:pPr>
            <w:rPr>
              <w:rFonts w:ascii="Gotham Book" w:eastAsia="Cambria" w:hAnsi="Gotham Book"/>
              <w:color w:val="595959" w:themeColor="text1" w:themeTint="A6"/>
              <w:sz w:val="20"/>
              <w:szCs w:val="20"/>
            </w:rPr>
          </w:pPr>
          <w:sdt>
            <w:sdtPr>
              <w:rPr>
                <w:rFonts w:ascii="Gotham Book" w:hAnsi="Gotham Book"/>
                <w:b/>
                <w:bCs/>
                <w:caps/>
                <w:color w:val="595959" w:themeColor="text1" w:themeTint="A6"/>
                <w:sz w:val="20"/>
                <w:szCs w:val="20"/>
              </w:rPr>
              <w:alias w:val="Title"/>
              <w:id w:val="1218940177"/>
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<w:text/>
            </w:sdtPr>
            <w:sdtContent>
              <w:r w:rsidR="00CC1DA5">
                <w:rPr>
                  <w:rFonts w:ascii="Gotham Book" w:hAnsi="Gotham Book"/>
                  <w:b/>
                  <w:bCs/>
                  <w:caps/>
                  <w:color w:val="595959" w:themeColor="text1" w:themeTint="A6"/>
                  <w:sz w:val="20"/>
                  <w:szCs w:val="20"/>
                  <w:lang w:val="en-US"/>
                </w:rPr>
                <w:t>record of cpd activities</w:t>
              </w:r>
            </w:sdtContent>
          </w:sdt>
        </w:p>
      </w:tc>
    </w:tr>
  </w:tbl>
  <w:p w14:paraId="0C83656C" w14:textId="77777777" w:rsidR="008C07EF" w:rsidRPr="00CC1DA5" w:rsidRDefault="008C07EF">
    <w:pPr>
      <w:pStyle w:val="Footer"/>
      <w:rPr>
        <w:sz w:val="4"/>
        <w:szCs w:val="4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5000" w:type="pct"/>
      <w:tblBorders>
        <w:bottom w:val="single" w:sz="4" w:space="0" w:color="BFBFBF"/>
      </w:tblBorders>
      <w:tblCellMar>
        <w:left w:w="115" w:type="dxa"/>
        <w:right w:w="115" w:type="dxa"/>
      </w:tblCellMar>
      <w:tblLook w:val="04A0" w:firstRow="1" w:lastRow="0" w:firstColumn="1" w:lastColumn="0" w:noHBand="0" w:noVBand="1"/>
    </w:tblPr>
    <w:tblGrid>
      <w:gridCol w:w="9382"/>
      <w:gridCol w:w="358"/>
    </w:tblGrid>
    <w:tr w:rsidR="008C07EF" w:rsidRPr="001D043E" w14:paraId="0E33B5FA" w14:textId="77777777" w:rsidTr="008C07EF">
      <w:tc>
        <w:tcPr>
          <w:tcW w:w="4816" w:type="pct"/>
          <w:tcBorders>
            <w:bottom w:val="nil"/>
            <w:right w:val="single" w:sz="4" w:space="0" w:color="BFBFBF"/>
          </w:tcBorders>
        </w:tcPr>
        <w:p w14:paraId="7020E570" w14:textId="77777777" w:rsidR="008C07EF" w:rsidRPr="001D043E" w:rsidRDefault="00000000" w:rsidP="008C07EF">
          <w:pPr>
            <w:ind w:left="1440" w:hanging="1440"/>
            <w:jc w:val="right"/>
            <w:rPr>
              <w:rFonts w:ascii="Gotham Book" w:eastAsia="Cambria" w:hAnsi="Gotham Book"/>
              <w:b/>
              <w:color w:val="595959" w:themeColor="text1" w:themeTint="A6"/>
              <w:sz w:val="20"/>
              <w:szCs w:val="20"/>
            </w:rPr>
          </w:pPr>
          <w:sdt>
            <w:sdtPr>
              <w:rPr>
                <w:rFonts w:ascii="Gotham Book" w:hAnsi="Gotham Book"/>
                <w:b/>
                <w:bCs/>
                <w:caps/>
                <w:color w:val="595959" w:themeColor="text1" w:themeTint="A6"/>
                <w:sz w:val="20"/>
                <w:szCs w:val="20"/>
              </w:rPr>
              <w:alias w:val="Title"/>
              <w:id w:val="416986910"/>
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<w:text/>
            </w:sdtPr>
            <w:sdtContent>
              <w:r w:rsidR="00CC1DA5">
                <w:rPr>
                  <w:rFonts w:ascii="Gotham Book" w:hAnsi="Gotham Book"/>
                  <w:b/>
                  <w:bCs/>
                  <w:caps/>
                  <w:color w:val="595959" w:themeColor="text1" w:themeTint="A6"/>
                  <w:sz w:val="20"/>
                  <w:szCs w:val="20"/>
                  <w:lang w:val="en-US"/>
                </w:rPr>
                <w:t>record of cpd activities</w:t>
              </w:r>
            </w:sdtContent>
          </w:sdt>
        </w:p>
      </w:tc>
      <w:tc>
        <w:tcPr>
          <w:tcW w:w="184" w:type="pct"/>
          <w:tcBorders>
            <w:left w:val="single" w:sz="4" w:space="0" w:color="BFBFBF"/>
            <w:bottom w:val="nil"/>
          </w:tcBorders>
        </w:tcPr>
        <w:p w14:paraId="390EF758" w14:textId="77777777" w:rsidR="008C07EF" w:rsidRPr="001D043E" w:rsidRDefault="008C07EF" w:rsidP="008C07EF">
          <w:pPr>
            <w:rPr>
              <w:rFonts w:ascii="Gotham Book" w:eastAsia="Cambria" w:hAnsi="Gotham Book"/>
              <w:bCs/>
              <w:color w:val="595959" w:themeColor="text1" w:themeTint="A6"/>
              <w:sz w:val="20"/>
              <w:szCs w:val="20"/>
            </w:rPr>
          </w:pPr>
          <w:r w:rsidRPr="001D043E">
            <w:rPr>
              <w:rFonts w:ascii="Gotham Book" w:hAnsi="Gotham Book"/>
              <w:b/>
              <w:bCs/>
              <w:color w:val="595959" w:themeColor="text1" w:themeTint="A6"/>
              <w:sz w:val="20"/>
              <w:szCs w:val="20"/>
            </w:rPr>
            <w:fldChar w:fldCharType="begin"/>
          </w:r>
          <w:r w:rsidRPr="001D043E">
            <w:rPr>
              <w:rFonts w:ascii="Gotham Book" w:hAnsi="Gotham Book"/>
              <w:b/>
              <w:bCs/>
              <w:color w:val="595959" w:themeColor="text1" w:themeTint="A6"/>
              <w:sz w:val="20"/>
              <w:szCs w:val="20"/>
            </w:rPr>
            <w:instrText xml:space="preserve"> PAGE   \* MERGEFORMAT </w:instrText>
          </w:r>
          <w:r w:rsidRPr="001D043E">
            <w:rPr>
              <w:rFonts w:ascii="Gotham Book" w:hAnsi="Gotham Book"/>
              <w:b/>
              <w:bCs/>
              <w:color w:val="595959" w:themeColor="text1" w:themeTint="A6"/>
              <w:sz w:val="20"/>
              <w:szCs w:val="20"/>
            </w:rPr>
            <w:fldChar w:fldCharType="separate"/>
          </w:r>
          <w:r w:rsidR="00CC1DA5">
            <w:rPr>
              <w:rFonts w:ascii="Gotham Book" w:hAnsi="Gotham Book"/>
              <w:b/>
              <w:bCs/>
              <w:noProof/>
              <w:color w:val="595959" w:themeColor="text1" w:themeTint="A6"/>
              <w:sz w:val="20"/>
              <w:szCs w:val="20"/>
            </w:rPr>
            <w:t>3</w:t>
          </w:r>
          <w:r w:rsidRPr="001D043E">
            <w:rPr>
              <w:rFonts w:ascii="Gotham Book" w:hAnsi="Gotham Book"/>
              <w:b/>
              <w:bCs/>
              <w:color w:val="595959" w:themeColor="text1" w:themeTint="A6"/>
              <w:sz w:val="20"/>
              <w:szCs w:val="20"/>
            </w:rPr>
            <w:fldChar w:fldCharType="end"/>
          </w:r>
        </w:p>
      </w:tc>
    </w:tr>
  </w:tbl>
  <w:p w14:paraId="70D8E47A" w14:textId="77777777" w:rsidR="008C07EF" w:rsidRPr="00F83EA8" w:rsidRDefault="008C07EF">
    <w:pPr>
      <w:pStyle w:val="Footer"/>
      <w:rPr>
        <w:lang w:val="en-US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5000" w:type="pct"/>
      <w:tblBorders>
        <w:bottom w:val="single" w:sz="4" w:space="0" w:color="BFBFBF"/>
      </w:tblBorders>
      <w:tblCellMar>
        <w:left w:w="115" w:type="dxa"/>
        <w:right w:w="115" w:type="dxa"/>
      </w:tblCellMar>
      <w:tblLook w:val="04A0" w:firstRow="1" w:lastRow="0" w:firstColumn="1" w:lastColumn="0" w:noHBand="0" w:noVBand="1"/>
    </w:tblPr>
    <w:tblGrid>
      <w:gridCol w:w="9382"/>
      <w:gridCol w:w="358"/>
    </w:tblGrid>
    <w:tr w:rsidR="008C07EF" w:rsidRPr="001D043E" w14:paraId="61791FC3" w14:textId="77777777" w:rsidTr="008C07EF">
      <w:tc>
        <w:tcPr>
          <w:tcW w:w="4816" w:type="pct"/>
          <w:tcBorders>
            <w:bottom w:val="nil"/>
            <w:right w:val="single" w:sz="4" w:space="0" w:color="BFBFBF"/>
          </w:tcBorders>
        </w:tcPr>
        <w:p w14:paraId="4AB1D735" w14:textId="77777777" w:rsidR="008C07EF" w:rsidRPr="001D043E" w:rsidRDefault="00000000" w:rsidP="008C07EF">
          <w:pPr>
            <w:ind w:left="1440" w:hanging="1440"/>
            <w:jc w:val="right"/>
            <w:rPr>
              <w:rFonts w:ascii="Gotham Book" w:eastAsia="Cambria" w:hAnsi="Gotham Book"/>
              <w:b/>
              <w:color w:val="595959" w:themeColor="text1" w:themeTint="A6"/>
              <w:sz w:val="20"/>
              <w:szCs w:val="20"/>
            </w:rPr>
          </w:pPr>
          <w:sdt>
            <w:sdtPr>
              <w:rPr>
                <w:rFonts w:ascii="Gotham Book" w:hAnsi="Gotham Book"/>
                <w:b/>
                <w:bCs/>
                <w:caps/>
                <w:color w:val="595959" w:themeColor="text1" w:themeTint="A6"/>
                <w:sz w:val="20"/>
                <w:szCs w:val="20"/>
              </w:rPr>
              <w:alias w:val="Title"/>
              <w:id w:val="1367418564"/>
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<w:text/>
            </w:sdtPr>
            <w:sdtContent>
              <w:r w:rsidR="00CC1DA5">
                <w:rPr>
                  <w:rFonts w:ascii="Gotham Book" w:hAnsi="Gotham Book"/>
                  <w:b/>
                  <w:bCs/>
                  <w:caps/>
                  <w:color w:val="595959" w:themeColor="text1" w:themeTint="A6"/>
                  <w:sz w:val="20"/>
                  <w:szCs w:val="20"/>
                </w:rPr>
                <w:t>record of cpd activities</w:t>
              </w:r>
            </w:sdtContent>
          </w:sdt>
        </w:p>
      </w:tc>
      <w:tc>
        <w:tcPr>
          <w:tcW w:w="184" w:type="pct"/>
          <w:tcBorders>
            <w:left w:val="single" w:sz="4" w:space="0" w:color="BFBFBF"/>
            <w:bottom w:val="nil"/>
          </w:tcBorders>
        </w:tcPr>
        <w:p w14:paraId="2399E1D3" w14:textId="77777777" w:rsidR="008C07EF" w:rsidRPr="001D043E" w:rsidRDefault="008C07EF" w:rsidP="008C07EF">
          <w:pPr>
            <w:rPr>
              <w:rFonts w:ascii="Gotham Book" w:eastAsia="Cambria" w:hAnsi="Gotham Book"/>
              <w:bCs/>
              <w:color w:val="595959" w:themeColor="text1" w:themeTint="A6"/>
              <w:sz w:val="20"/>
              <w:szCs w:val="20"/>
            </w:rPr>
          </w:pPr>
          <w:r w:rsidRPr="001D043E">
            <w:rPr>
              <w:rFonts w:ascii="Gotham Book" w:hAnsi="Gotham Book"/>
              <w:b/>
              <w:bCs/>
              <w:color w:val="595959" w:themeColor="text1" w:themeTint="A6"/>
              <w:sz w:val="20"/>
              <w:szCs w:val="20"/>
            </w:rPr>
            <w:fldChar w:fldCharType="begin"/>
          </w:r>
          <w:r w:rsidRPr="001D043E">
            <w:rPr>
              <w:rFonts w:ascii="Gotham Book" w:hAnsi="Gotham Book"/>
              <w:b/>
              <w:bCs/>
              <w:color w:val="595959" w:themeColor="text1" w:themeTint="A6"/>
              <w:sz w:val="20"/>
              <w:szCs w:val="20"/>
            </w:rPr>
            <w:instrText xml:space="preserve"> PAGE   \* MERGEFORMAT </w:instrText>
          </w:r>
          <w:r w:rsidRPr="001D043E">
            <w:rPr>
              <w:rFonts w:ascii="Gotham Book" w:hAnsi="Gotham Book"/>
              <w:b/>
              <w:bCs/>
              <w:color w:val="595959" w:themeColor="text1" w:themeTint="A6"/>
              <w:sz w:val="20"/>
              <w:szCs w:val="20"/>
            </w:rPr>
            <w:fldChar w:fldCharType="separate"/>
          </w:r>
          <w:r w:rsidR="007C5827">
            <w:rPr>
              <w:rFonts w:ascii="Gotham Book" w:hAnsi="Gotham Book"/>
              <w:b/>
              <w:bCs/>
              <w:noProof/>
              <w:color w:val="595959" w:themeColor="text1" w:themeTint="A6"/>
              <w:sz w:val="20"/>
              <w:szCs w:val="20"/>
            </w:rPr>
            <w:t>1</w:t>
          </w:r>
          <w:r w:rsidRPr="001D043E">
            <w:rPr>
              <w:rFonts w:ascii="Gotham Book" w:hAnsi="Gotham Book"/>
              <w:b/>
              <w:bCs/>
              <w:color w:val="595959" w:themeColor="text1" w:themeTint="A6"/>
              <w:sz w:val="20"/>
              <w:szCs w:val="20"/>
            </w:rPr>
            <w:fldChar w:fldCharType="end"/>
          </w:r>
        </w:p>
      </w:tc>
    </w:tr>
  </w:tbl>
  <w:p w14:paraId="7EC459F2" w14:textId="77777777" w:rsidR="008C07EF" w:rsidRPr="00CC1DA5" w:rsidRDefault="008C07EF">
    <w:pPr>
      <w:pStyle w:val="Footer"/>
      <w:rPr>
        <w:sz w:val="4"/>
        <w:szCs w:val="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64B71DC" w14:textId="77777777" w:rsidR="00C63518" w:rsidRDefault="00C63518" w:rsidP="001D043E">
      <w:r>
        <w:separator/>
      </w:r>
    </w:p>
  </w:footnote>
  <w:footnote w:type="continuationSeparator" w:id="0">
    <w:p w14:paraId="370B3837" w14:textId="77777777" w:rsidR="00C63518" w:rsidRDefault="00C63518" w:rsidP="001D043E">
      <w:r>
        <w:continuationSeparator/>
      </w:r>
    </w:p>
  </w:footnote>
  <w:footnote w:id="1">
    <w:p w14:paraId="2C42666A" w14:textId="77777777" w:rsidR="00CC1DA5" w:rsidRPr="00CC1DA5" w:rsidRDefault="00CC1DA5">
      <w:pPr>
        <w:pStyle w:val="FootnoteText"/>
        <w:rPr>
          <w:lang w:val="en-US"/>
        </w:rPr>
      </w:pPr>
      <w:r>
        <w:rPr>
          <w:rStyle w:val="FootnoteReference"/>
        </w:rPr>
        <w:footnoteRef/>
      </w:r>
      <w:r>
        <w:t xml:space="preserve"> </w:t>
      </w:r>
      <w:r w:rsidRPr="00CC1DA5">
        <w:t>e.g. ACTLS, firm</w:t>
      </w:r>
      <w:r>
        <w:t xml:space="preserve"> name, commercial provider name</w:t>
      </w:r>
    </w:p>
  </w:footnote>
  <w:footnote w:id="2">
    <w:p w14:paraId="0A5FAA48" w14:textId="77777777" w:rsidR="00CC1DA5" w:rsidRPr="00CC1DA5" w:rsidRDefault="00CC1DA5">
      <w:pPr>
        <w:pStyle w:val="FootnoteText"/>
        <w:rPr>
          <w:lang w:val="en-US"/>
        </w:rPr>
      </w:pPr>
      <w:r>
        <w:rPr>
          <w:rStyle w:val="FootnoteReference"/>
        </w:rPr>
        <w:footnoteRef/>
      </w:r>
      <w:r>
        <w:t xml:space="preserve"> e.g. seminar, DVD, publication</w:t>
      </w:r>
    </w:p>
  </w:footnote>
  <w:footnote w:id="3">
    <w:p w14:paraId="1314415C" w14:textId="77777777" w:rsidR="00CC1DA5" w:rsidRPr="00CC1DA5" w:rsidRDefault="00CC1DA5">
      <w:pPr>
        <w:pStyle w:val="FootnoteText"/>
        <w:rPr>
          <w:lang w:val="en-US"/>
        </w:rPr>
      </w:pPr>
      <w:r>
        <w:rPr>
          <w:rStyle w:val="FootnoteReference"/>
        </w:rPr>
        <w:footnoteRef/>
      </w:r>
      <w:r>
        <w:t xml:space="preserve"> e.g. attendee, presenter, author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D6173F6" w14:textId="77777777" w:rsidR="008C07EF" w:rsidRDefault="008C07EF">
    <w:pPr>
      <w:pStyle w:val="Header"/>
    </w:pPr>
    <w:r>
      <w:rPr>
        <w:noProof/>
        <w:lang w:eastAsia="en-AU"/>
      </w:rPr>
      <w:drawing>
        <wp:anchor distT="0" distB="0" distL="114300" distR="114300" simplePos="0" relativeHeight="251661312" behindDoc="1" locked="0" layoutInCell="1" allowOverlap="1" wp14:anchorId="355D936E" wp14:editId="58B05BDE">
          <wp:simplePos x="0" y="0"/>
          <wp:positionH relativeFrom="column">
            <wp:posOffset>1714500</wp:posOffset>
          </wp:positionH>
          <wp:positionV relativeFrom="paragraph">
            <wp:posOffset>-345440</wp:posOffset>
          </wp:positionV>
          <wp:extent cx="7560945" cy="685133"/>
          <wp:effectExtent l="0" t="0" r="0" b="1270"/>
          <wp:wrapNone/>
          <wp:docPr id="22" name="Picture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3148" r="-33148"/>
                  <a:stretch/>
                </pic:blipFill>
                <pic:spPr bwMode="auto">
                  <a:xfrm>
                    <a:off x="0" y="0"/>
                    <a:ext cx="7560945" cy="685133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</a:ext>
                    <a:ext uri="{FAA26D3D-D897-4be2-8F04-BA451C77F1D7}">
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D5C8D10" w14:textId="77777777" w:rsidR="008C07EF" w:rsidRDefault="008C07EF">
    <w:pPr>
      <w:pStyle w:val="Header"/>
    </w:pPr>
    <w:r>
      <w:rPr>
        <w:noProof/>
        <w:lang w:eastAsia="en-AU"/>
      </w:rPr>
      <w:drawing>
        <wp:anchor distT="0" distB="0" distL="114300" distR="114300" simplePos="0" relativeHeight="251663360" behindDoc="1" locked="0" layoutInCell="1" allowOverlap="1" wp14:anchorId="61EDA1AD" wp14:editId="491F2DD3">
          <wp:simplePos x="0" y="0"/>
          <wp:positionH relativeFrom="column">
            <wp:posOffset>-571500</wp:posOffset>
          </wp:positionH>
          <wp:positionV relativeFrom="paragraph">
            <wp:posOffset>-368300</wp:posOffset>
          </wp:positionV>
          <wp:extent cx="4546600" cy="708025"/>
          <wp:effectExtent l="0" t="0" r="0" b="3175"/>
          <wp:wrapNone/>
          <wp:docPr id="23" name="Picture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3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9870" t="-3336"/>
                  <a:stretch/>
                </pic:blipFill>
                <pic:spPr bwMode="auto">
                  <a:xfrm rot="10800000" flipV="1">
                    <a:off x="0" y="0"/>
                    <a:ext cx="4550807" cy="70868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</a:ext>
                    <a:ext uri="{FAA26D3D-D897-4be2-8F04-BA451C77F1D7}">
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C88C391" w14:textId="77777777" w:rsidR="008C07EF" w:rsidRDefault="008C07EF">
    <w:pPr>
      <w:pStyle w:val="Header"/>
    </w:pPr>
    <w:r>
      <w:rPr>
        <w:noProof/>
        <w:lang w:eastAsia="en-AU"/>
      </w:rPr>
      <w:drawing>
        <wp:anchor distT="0" distB="0" distL="114300" distR="114300" simplePos="0" relativeHeight="251659264" behindDoc="1" locked="0" layoutInCell="1" allowOverlap="1" wp14:anchorId="746044F5" wp14:editId="191D7A58">
          <wp:simplePos x="0" y="0"/>
          <wp:positionH relativeFrom="column">
            <wp:posOffset>-824230</wp:posOffset>
          </wp:positionH>
          <wp:positionV relativeFrom="paragraph">
            <wp:posOffset>-335280</wp:posOffset>
          </wp:positionV>
          <wp:extent cx="7568292" cy="685799"/>
          <wp:effectExtent l="0" t="0" r="1270" b="635"/>
          <wp:wrapNone/>
          <wp:docPr id="24" name="Picture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7568292" cy="685799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FAA26D3D-D897-4be2-8F04-BA451C77F1D7}">
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attachedTemplate r:id="rId1"/>
  <w:defaultTabStop w:val="720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OpenInPublishingView" w:val="0"/>
  </w:docVars>
  <w:rsids>
    <w:rsidRoot w:val="00F52C7E"/>
    <w:rsid w:val="001D043E"/>
    <w:rsid w:val="00262DE8"/>
    <w:rsid w:val="00284921"/>
    <w:rsid w:val="00535318"/>
    <w:rsid w:val="0064044B"/>
    <w:rsid w:val="00697C7A"/>
    <w:rsid w:val="0075238D"/>
    <w:rsid w:val="0077099B"/>
    <w:rsid w:val="007C5827"/>
    <w:rsid w:val="008C07EF"/>
    <w:rsid w:val="009714EB"/>
    <w:rsid w:val="00B23469"/>
    <w:rsid w:val="00B337FB"/>
    <w:rsid w:val="00C63518"/>
    <w:rsid w:val="00CC1DA5"/>
    <w:rsid w:val="00E95942"/>
    <w:rsid w:val="00F52C7E"/>
    <w:rsid w:val="00F83E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5DAA3E6D"/>
  <w14:defaultImageDpi w14:val="300"/>
  <w15:docId w15:val="{CCC2510E-5ACD-4456-A9E3-B3EF819421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714EB"/>
    <w:pPr>
      <w:spacing w:after="120"/>
    </w:pPr>
    <w:rPr>
      <w:sz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9714EB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6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35318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D043E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D043E"/>
  </w:style>
  <w:style w:type="paragraph" w:styleId="Footer">
    <w:name w:val="footer"/>
    <w:basedOn w:val="Normal"/>
    <w:link w:val="FooterChar"/>
    <w:uiPriority w:val="99"/>
    <w:unhideWhenUsed/>
    <w:rsid w:val="001D043E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D043E"/>
  </w:style>
  <w:style w:type="table" w:styleId="LightShading-Accent1">
    <w:name w:val="Light Shading Accent 1"/>
    <w:basedOn w:val="TableNormal"/>
    <w:uiPriority w:val="60"/>
    <w:rsid w:val="001D043E"/>
    <w:rPr>
      <w:color w:val="365F91" w:themeColor="accent1" w:themeShade="BF"/>
      <w:sz w:val="22"/>
      <w:szCs w:val="22"/>
      <w:lang w:val="en-US" w:eastAsia="zh-TW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1D043E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043E"/>
    <w:rPr>
      <w:rFonts w:ascii="Lucida Grande" w:hAnsi="Lucida Grande" w:cs="Lucida Grande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9714EB"/>
    <w:rPr>
      <w:rFonts w:asciiTheme="majorHAnsi" w:eastAsiaTheme="majorEastAsia" w:hAnsiTheme="majorHAnsi" w:cstheme="majorBidi"/>
      <w:color w:val="365F91" w:themeColor="accent1" w:themeShade="BF"/>
      <w:sz w:val="36"/>
      <w:szCs w:val="32"/>
    </w:rPr>
  </w:style>
  <w:style w:type="table" w:styleId="TableGrid">
    <w:name w:val="Table Grid"/>
    <w:basedOn w:val="TableNormal"/>
    <w:uiPriority w:val="59"/>
    <w:rsid w:val="009714EB"/>
    <w:rPr>
      <w:rFonts w:eastAsiaTheme="minorHAns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9714EB"/>
    <w:rPr>
      <w:color w:val="0000FF" w:themeColor="hyperlink"/>
      <w:u w:val="singl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CC1DA5"/>
    <w:pPr>
      <w:spacing w:after="0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CC1DA5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CC1DA5"/>
    <w:rPr>
      <w:vertAlign w:val="superscript"/>
    </w:rPr>
  </w:style>
  <w:style w:type="character" w:customStyle="1" w:styleId="Heading2Char">
    <w:name w:val="Heading 2 Char"/>
    <w:basedOn w:val="DefaultParagraphFont"/>
    <w:link w:val="Heading2"/>
    <w:uiPriority w:val="9"/>
    <w:rsid w:val="00535318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G:\Communications%20Officer\Publications\2017%20rebranding\Concepts\ACT_LawSoc_A4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D1D7A6C-3F54-4EAF-A9DB-C713266470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ACT_LawSoc_A4</Template>
  <TotalTime>1</TotalTime>
  <Pages>2</Pages>
  <Words>131</Words>
  <Characters>749</Characters>
  <Application>Microsoft Office Word</Application>
  <DocSecurity>0</DocSecurity>
  <Lines>6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>cpd exemption</vt:lpstr>
      <vt:lpstr>Record of CPD activities </vt:lpstr>
    </vt:vector>
  </TitlesOfParts>
  <Company>Giraffe Visual Communication Management Pty Ltd</Company>
  <LinksUpToDate>false</LinksUpToDate>
  <CharactersWithSpaces>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record of cpd activities</dc:title>
  <dc:subject/>
  <dc:creator>Nicole Karman</dc:creator>
  <cp:keywords/>
  <dc:description/>
  <cp:lastModifiedBy>Hayley White</cp:lastModifiedBy>
  <cp:revision>2</cp:revision>
  <dcterms:created xsi:type="dcterms:W3CDTF">2024-05-07T04:06:00Z</dcterms:created>
  <dcterms:modified xsi:type="dcterms:W3CDTF">2024-05-07T04:06:00Z</dcterms:modified>
</cp:coreProperties>
</file>